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096"/>
        <w:gridCol w:w="2280"/>
      </w:tblGrid>
      <w:tr w:rsidR="00024F13" w:rsidTr="00024F13">
        <w:trPr>
          <w:trHeight w:val="2262"/>
        </w:trPr>
        <w:tc>
          <w:tcPr>
            <w:tcW w:w="2376" w:type="dxa"/>
          </w:tcPr>
          <w:p w:rsidR="00024F13" w:rsidRPr="00AC542F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</w:p>
        </w:tc>
        <w:tc>
          <w:tcPr>
            <w:tcW w:w="6096" w:type="dxa"/>
          </w:tcPr>
          <w:p w:rsidR="00024F13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  <w:r w:rsidRPr="00AC542F">
              <w:rPr>
                <w:rFonts w:ascii="Calibri" w:hAnsi="Calibri" w:cs="Calibri"/>
                <w:b/>
                <w:iCs/>
                <w:sz w:val="40"/>
                <w:szCs w:val="40"/>
              </w:rPr>
              <w:t>FI</w:t>
            </w:r>
            <w:r w:rsidRPr="00544727">
              <w:rPr>
                <w:rFonts w:ascii="Calibri" w:hAnsi="Calibri" w:cs="Calibri"/>
                <w:b/>
                <w:iCs/>
                <w:sz w:val="40"/>
                <w:szCs w:val="40"/>
              </w:rPr>
              <w:t>C</w:t>
            </w:r>
            <w:r w:rsidRPr="00DB4534">
              <w:rPr>
                <w:rFonts w:ascii="Calibri" w:hAnsi="Calibri" w:cs="Calibri"/>
                <w:b/>
                <w:iCs/>
                <w:sz w:val="40"/>
                <w:szCs w:val="40"/>
              </w:rPr>
              <w:t>HE SANITAIRE DE LIAISON</w:t>
            </w:r>
          </w:p>
          <w:p w:rsidR="00024F13" w:rsidRDefault="00AC3A67" w:rsidP="00337A0A">
            <w:pPr>
              <w:spacing w:after="0"/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  <w:t>Année 2023/2024</w:t>
            </w:r>
          </w:p>
          <w:p w:rsidR="00024F13" w:rsidRPr="00DB4534" w:rsidRDefault="00024F13" w:rsidP="00337A0A">
            <w:pPr>
              <w:shd w:val="clear" w:color="auto" w:fill="FFFFFF"/>
              <w:spacing w:after="0"/>
              <w:jc w:val="center"/>
              <w:rPr>
                <w:rFonts w:ascii="Calibri" w:hAnsi="Calibri" w:cs="Calibri"/>
                <w:b/>
                <w:sz w:val="44"/>
                <w:szCs w:val="44"/>
                <w:u w:val="single"/>
              </w:rPr>
            </w:pPr>
            <w:r w:rsidRPr="00DB4534">
              <w:rPr>
                <w:rFonts w:ascii="Calibri" w:hAnsi="Calibri" w:cs="Calibri"/>
                <w:b/>
                <w:sz w:val="44"/>
                <w:szCs w:val="44"/>
                <w:u w:val="single"/>
              </w:rPr>
              <w:t>Service Périscolaire</w:t>
            </w:r>
          </w:p>
          <w:p w:rsidR="00024F13" w:rsidRPr="00AC542F" w:rsidRDefault="00B840A7" w:rsidP="00337A0A">
            <w:pPr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ACCUEILS PRE ET POST SCOLAIRS</w:t>
            </w:r>
            <w:r w:rsidR="00024F13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 - </w:t>
            </w:r>
            <w:r w:rsidR="00024F13" w:rsidRPr="00AC542F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RESTAURANT SCOLAIRE ETUDE - ACCUEIL DE LOISIRS</w:t>
            </w:r>
          </w:p>
        </w:tc>
        <w:tc>
          <w:tcPr>
            <w:tcW w:w="2280" w:type="dxa"/>
          </w:tcPr>
          <w:p w:rsidR="00024F13" w:rsidRDefault="0099669F" w:rsidP="00337A0A">
            <w:pPr>
              <w:tabs>
                <w:tab w:val="left" w:pos="6150"/>
              </w:tabs>
              <w:spacing w:after="0"/>
              <w:rPr>
                <w:rFonts w:ascii="Agency FB" w:hAnsi="Agency FB"/>
                <w:bCs/>
                <w:iCs/>
                <w:sz w:val="32"/>
                <w:szCs w:val="32"/>
              </w:rPr>
            </w:pPr>
            <w:r>
              <w:rPr>
                <w:rFonts w:ascii="Agency FB" w:hAnsi="Agency FB"/>
                <w:bCs/>
                <w:iCs/>
                <w:noProof/>
                <w:sz w:val="32"/>
                <w:szCs w:val="32"/>
              </w:rPr>
              <w:pict>
                <v:rect id="Rectangle 6" o:spid="_x0000_s1031" style="position:absolute;margin-left:14.6pt;margin-top:2.5pt;width:97.7pt;height:118.8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" strokecolor="#bfbfbf [2412]" strokeweight="3pt">
                  <v:textbox style="mso-next-textbox:#Rectangle 6">
                    <w:txbxContent>
                      <w:p w:rsidR="00024F13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Photo</w:t>
                        </w: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 xml:space="preserve"> récente</w:t>
                        </w: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>O</w:t>
                        </w: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bligatoire</w:t>
                        </w:r>
                      </w:p>
                      <w:p w:rsidR="00024F13" w:rsidRDefault="00024F13" w:rsidP="00024F13"/>
                    </w:txbxContent>
                  </v:textbox>
                </v:rect>
              </w:pict>
            </w:r>
          </w:p>
        </w:tc>
      </w:tr>
    </w:tbl>
    <w:p w:rsidR="00024F13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AC542F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D27766" w:rsidRDefault="00024F13" w:rsidP="000F6ABA">
      <w:pPr>
        <w:tabs>
          <w:tab w:val="left" w:pos="7655"/>
          <w:tab w:val="right" w:leader="dot" w:pos="9639"/>
        </w:tabs>
        <w:snapToGrid w:val="0"/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Nom</w:t>
      </w:r>
      <w:r w:rsidR="000F6ABA">
        <w:rPr>
          <w:rFonts w:asciiTheme="minorHAnsi" w:hAnsiTheme="minorHAnsi" w:cstheme="minorHAnsi"/>
          <w:iCs/>
          <w:sz w:val="24"/>
          <w:szCs w:val="24"/>
        </w:rPr>
        <w:t xml:space="preserve"> et Prénom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 de l’enfant 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  <w:t>C</w:t>
      </w:r>
      <w:r w:rsidRPr="00D27766">
        <w:rPr>
          <w:rFonts w:asciiTheme="minorHAnsi" w:hAnsiTheme="minorHAnsi" w:cstheme="minorHAnsi"/>
          <w:iCs/>
          <w:sz w:val="24"/>
          <w:szCs w:val="24"/>
        </w:rPr>
        <w:t>lasse :</w:t>
      </w:r>
    </w:p>
    <w:p w:rsidR="00024F13" w:rsidRPr="00D27766" w:rsidRDefault="00024F13" w:rsidP="000F6ABA">
      <w:pPr>
        <w:tabs>
          <w:tab w:val="left" w:pos="7655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Date de naissance :</w:t>
      </w:r>
      <w:r w:rsidRPr="00D27766">
        <w:rPr>
          <w:rFonts w:asciiTheme="minorHAnsi" w:hAnsiTheme="minorHAnsi" w:cstheme="minorHAnsi"/>
          <w:iCs/>
          <w:sz w:val="24"/>
          <w:szCs w:val="24"/>
        </w:rPr>
        <w:tab/>
        <w:t>Sexe</w:t>
      </w:r>
      <w:r>
        <w:rPr>
          <w:rFonts w:asciiTheme="minorHAnsi" w:hAnsiTheme="minorHAnsi" w:cstheme="minorHAnsi"/>
          <w:iCs/>
          <w:sz w:val="24"/>
          <w:szCs w:val="24"/>
        </w:rPr>
        <w:t xml:space="preserve"> : 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855154667"/>
        </w:sdtPr>
        <w:sdtContent>
          <w:r w:rsidRPr="00192639">
            <w:rPr>
              <w:rFonts w:ascii="MS Gothic" w:eastAsia="MS Gothic" w:hAnsi="MS Gothic" w:cstheme="minorHAnsi" w:hint="eastAsia"/>
              <w:b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</w:t>
      </w: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939904572"/>
        </w:sdtPr>
        <w:sdtContent>
          <w:r w:rsidRPr="00192639">
            <w:rPr>
              <w:rFonts w:ascii="MS Gothic" w:eastAsia="MS Gothic" w:hAnsi="MS Gothic" w:cstheme="minorHAnsi" w:hint="eastAsia"/>
              <w:b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F</w:t>
      </w:r>
    </w:p>
    <w:p w:rsidR="00024F13" w:rsidRPr="00D27766" w:rsidRDefault="00024F13" w:rsidP="000F6ABA">
      <w:pPr>
        <w:tabs>
          <w:tab w:val="left" w:pos="7938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Adresse : </w:t>
      </w:r>
      <w:r>
        <w:rPr>
          <w:rFonts w:asciiTheme="minorHAnsi" w:hAnsiTheme="minorHAnsi" w:cstheme="minorHAnsi"/>
          <w:iCs/>
          <w:sz w:val="24"/>
          <w:szCs w:val="24"/>
        </w:rPr>
        <w:t>N° et rue :</w:t>
      </w:r>
    </w:p>
    <w:p w:rsidR="00024F13" w:rsidRPr="00D27766" w:rsidRDefault="00024F13" w:rsidP="000F6ABA">
      <w:pPr>
        <w:tabs>
          <w:tab w:val="left" w:pos="1134"/>
          <w:tab w:val="left" w:pos="3402"/>
          <w:tab w:val="left" w:pos="7938"/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Code postal : </w:t>
      </w:r>
      <w:r>
        <w:rPr>
          <w:rFonts w:asciiTheme="minorHAnsi" w:hAnsiTheme="minorHAnsi" w:cstheme="minorHAnsi"/>
          <w:iCs/>
          <w:sz w:val="24"/>
          <w:szCs w:val="24"/>
        </w:rPr>
        <w:tab/>
        <w:t>Ville :</w:t>
      </w:r>
    </w:p>
    <w:p w:rsidR="00024F13" w:rsidRDefault="00024F13" w:rsidP="000F6ABA">
      <w:pPr>
        <w:tabs>
          <w:tab w:val="right" w:leader="dot" w:pos="9639"/>
        </w:tabs>
        <w:spacing w:after="0"/>
        <w:ind w:left="142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N° Sécurité Sociale</w:t>
      </w:r>
      <w:r w:rsidR="00071AA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71AAE" w:rsidRPr="00071AAE">
        <w:rPr>
          <w:rFonts w:asciiTheme="minorHAnsi" w:hAnsiTheme="minorHAnsi" w:cstheme="minorHAnsi"/>
          <w:iCs/>
          <w:color w:val="FF0000"/>
          <w:sz w:val="24"/>
          <w:szCs w:val="24"/>
          <w:u w:val="single"/>
        </w:rPr>
        <w:t>obligatoire</w:t>
      </w:r>
      <w:r w:rsidR="00A61A09">
        <w:rPr>
          <w:rFonts w:asciiTheme="minorHAnsi" w:hAnsiTheme="minorHAnsi" w:cstheme="minorHAnsi"/>
          <w:iCs/>
          <w:sz w:val="24"/>
          <w:szCs w:val="24"/>
        </w:rPr>
        <w:t>:</w:t>
      </w:r>
    </w:p>
    <w:p w:rsidR="000F6ABA" w:rsidRPr="000F6ABA" w:rsidRDefault="000F6ABA" w:rsidP="000F6ABA">
      <w:pPr>
        <w:tabs>
          <w:tab w:val="right" w:leader="dot" w:pos="9639"/>
        </w:tabs>
        <w:spacing w:after="0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  N° Affiliation C.A.F</w:t>
      </w:r>
      <w:r w:rsidR="00071AA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071AAE" w:rsidRPr="000C6B9A">
        <w:rPr>
          <w:rFonts w:asciiTheme="minorHAnsi" w:hAnsiTheme="minorHAnsi" w:cstheme="minorHAnsi"/>
          <w:iCs/>
          <w:color w:val="FF0000"/>
          <w:sz w:val="24"/>
          <w:szCs w:val="24"/>
          <w:u w:val="single"/>
        </w:rPr>
        <w:t>obligatoire</w:t>
      </w:r>
      <w:r w:rsidR="006806AC">
        <w:rPr>
          <w:rFonts w:asciiTheme="minorHAnsi" w:hAnsiTheme="minorHAnsi" w:cstheme="minorHAnsi"/>
          <w:iCs/>
          <w:sz w:val="24"/>
          <w:szCs w:val="24"/>
        </w:rPr>
        <w:t>:</w:t>
      </w:r>
    </w:p>
    <w:p w:rsidR="0061661A" w:rsidRPr="00D27766" w:rsidRDefault="0061661A" w:rsidP="00F502E0">
      <w:pPr>
        <w:tabs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</w:p>
    <w:tbl>
      <w:tblPr>
        <w:tblW w:w="0" w:type="auto"/>
        <w:jc w:val="center"/>
        <w:tblInd w:w="-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9"/>
        <w:gridCol w:w="4165"/>
        <w:gridCol w:w="4141"/>
      </w:tblGrid>
      <w:tr w:rsidR="00024F13" w:rsidRPr="00D27766" w:rsidTr="000F6ABA">
        <w:trPr>
          <w:jc w:val="center"/>
        </w:trPr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Responsable 1</w:t>
            </w:r>
          </w:p>
          <w:p w:rsidR="00024F13" w:rsidRPr="009F6508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</w:pPr>
            <w:r w:rsidRPr="009F6508"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  <w:t>(Personne recevant l’ensemble des courriers et des emails)</w:t>
            </w:r>
          </w:p>
        </w:tc>
        <w:tc>
          <w:tcPr>
            <w:tcW w:w="4141" w:type="dxa"/>
            <w:shd w:val="clear" w:color="auto" w:fill="FFFFFF" w:themeFill="background1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 xml:space="preserve">Responsable 2 </w:t>
            </w:r>
          </w:p>
        </w:tc>
      </w:tr>
      <w:tr w:rsidR="00024F13" w:rsidRPr="00D27766" w:rsidTr="000F6ABA">
        <w:trPr>
          <w:trHeight w:val="401"/>
          <w:jc w:val="center"/>
        </w:trPr>
        <w:tc>
          <w:tcPr>
            <w:tcW w:w="2639" w:type="dxa"/>
            <w:tcBorders>
              <w:top w:val="single" w:sz="4" w:space="0" w:color="auto"/>
            </w:tcBorders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Nom Prénom</w:t>
            </w:r>
          </w:p>
        </w:tc>
        <w:tc>
          <w:tcPr>
            <w:tcW w:w="4165" w:type="dxa"/>
          </w:tcPr>
          <w:p w:rsidR="00024F13" w:rsidRPr="00D27766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441CB9" w:rsidRPr="00D27766" w:rsidTr="000F6ABA">
        <w:trPr>
          <w:trHeight w:val="523"/>
          <w:jc w:val="center"/>
        </w:trPr>
        <w:tc>
          <w:tcPr>
            <w:tcW w:w="2639" w:type="dxa"/>
            <w:tcBorders>
              <w:top w:val="single" w:sz="4" w:space="0" w:color="auto"/>
            </w:tcBorders>
            <w:vAlign w:val="center"/>
          </w:tcPr>
          <w:p w:rsidR="00441CB9" w:rsidRPr="00D27766" w:rsidRDefault="00441CB9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t>Date de naissance</w:t>
            </w:r>
          </w:p>
        </w:tc>
        <w:tc>
          <w:tcPr>
            <w:tcW w:w="4165" w:type="dxa"/>
          </w:tcPr>
          <w:p w:rsidR="00441CB9" w:rsidRPr="00D27766" w:rsidRDefault="00441CB9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441CB9" w:rsidRDefault="00441CB9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33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</w:t>
            </w:r>
          </w:p>
        </w:tc>
        <w:tc>
          <w:tcPr>
            <w:tcW w:w="4165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left" w:pos="1134"/>
                <w:tab w:val="left" w:pos="7938"/>
                <w:tab w:val="right" w:leader="dot" w:pos="963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85"/>
          <w:jc w:val="center"/>
        </w:trPr>
        <w:tc>
          <w:tcPr>
            <w:tcW w:w="2639" w:type="dxa"/>
            <w:vAlign w:val="center"/>
          </w:tcPr>
          <w:p w:rsidR="00024F13" w:rsidRPr="00D27766" w:rsidRDefault="000F6ABA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Employeur et 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profession 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363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domicile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54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portable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Numéro joignable en cas d’urgence</w:t>
            </w:r>
          </w:p>
        </w:tc>
        <w:tc>
          <w:tcPr>
            <w:tcW w:w="4165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11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él.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p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rofessionnel</w:t>
            </w:r>
          </w:p>
        </w:tc>
        <w:tc>
          <w:tcPr>
            <w:tcW w:w="4165" w:type="dxa"/>
          </w:tcPr>
          <w:p w:rsidR="00024F13" w:rsidRPr="00D27766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0F6ABA">
        <w:trPr>
          <w:trHeight w:val="487"/>
          <w:jc w:val="center"/>
        </w:trPr>
        <w:tc>
          <w:tcPr>
            <w:tcW w:w="2639" w:type="dxa"/>
            <w:vAlign w:val="center"/>
          </w:tcPr>
          <w:p w:rsidR="00024F13" w:rsidRPr="00D27766" w:rsidRDefault="00024F13" w:rsidP="000F6AB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 mail</w:t>
            </w:r>
          </w:p>
        </w:tc>
        <w:tc>
          <w:tcPr>
            <w:tcW w:w="4165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4141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</w:tr>
    </w:tbl>
    <w:p w:rsidR="00024F13" w:rsidRPr="00D27766" w:rsidRDefault="00024F13" w:rsidP="00024F13">
      <w:pPr>
        <w:tabs>
          <w:tab w:val="right" w:leader="dot" w:pos="878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b/>
          <w:iCs/>
          <w:sz w:val="24"/>
          <w:szCs w:val="24"/>
        </w:rPr>
        <w:t>Situation familiale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4191264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>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Marié,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651791977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Di</w:t>
      </w:r>
      <w:r w:rsidRPr="00D27766">
        <w:rPr>
          <w:rFonts w:asciiTheme="minorHAnsi" w:hAnsiTheme="minorHAnsi" w:cstheme="minorHAnsi"/>
          <w:iCs/>
          <w:sz w:val="24"/>
          <w:szCs w:val="24"/>
        </w:rPr>
        <w:t>vorcé,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640151185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ie maritale,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62584386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P</w:t>
      </w:r>
      <w:r w:rsidRPr="00D27766">
        <w:rPr>
          <w:rFonts w:asciiTheme="minorHAnsi" w:hAnsiTheme="minorHAnsi" w:cstheme="minorHAnsi"/>
          <w:iCs/>
          <w:sz w:val="24"/>
          <w:szCs w:val="24"/>
        </w:rPr>
        <w:t>acsé,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879666352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euf (ve),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298678091"/>
        </w:sdtPr>
        <w:sdtContent>
          <w:proofErr w:type="spellStart"/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  <w:proofErr w:type="spellEnd"/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C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élibataire </w:t>
      </w:r>
    </w:p>
    <w:p w:rsidR="000F6ABA" w:rsidRDefault="00024F13" w:rsidP="000F6ABA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Pour les parents séparés ou divorcés, merci de </w:t>
      </w:r>
      <w:r w:rsidRPr="00D27766">
        <w:rPr>
          <w:rFonts w:asciiTheme="minorHAnsi" w:hAnsiTheme="minorHAnsi" w:cstheme="minorHAnsi"/>
          <w:iCs/>
          <w:sz w:val="24"/>
          <w:szCs w:val="24"/>
          <w:u w:val="single"/>
        </w:rPr>
        <w:t>fournir les copies des attestations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 justifiant les modalités et droits de garde de l’enfant.</w:t>
      </w:r>
    </w:p>
    <w:p w:rsidR="00024F13" w:rsidRPr="000F6ABA" w:rsidRDefault="00024F13" w:rsidP="000F6ABA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GARDE </w:t>
      </w:r>
      <w:r w:rsidR="00F93E48" w:rsidRPr="00D27766">
        <w:rPr>
          <w:rFonts w:asciiTheme="minorHAnsi" w:hAnsiTheme="minorHAnsi" w:cstheme="minorHAnsi"/>
          <w:iCs/>
          <w:sz w:val="24"/>
          <w:szCs w:val="24"/>
        </w:rPr>
        <w:t xml:space="preserve">: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5193218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Mère, 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92254761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Père,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849631802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 Alternée.</w:t>
      </w:r>
      <w:r>
        <w:rPr>
          <w:rFonts w:asciiTheme="minorHAnsi" w:hAnsiTheme="minorHAnsi" w:cstheme="minorHAnsi"/>
          <w:sz w:val="24"/>
          <w:szCs w:val="24"/>
        </w:rPr>
        <w:br w:type="page"/>
      </w:r>
    </w:p>
    <w:p w:rsidR="00024F13" w:rsidRPr="00D27766" w:rsidRDefault="00024F13" w:rsidP="0016431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8" w:color="auto"/>
        </w:pBdr>
        <w:shd w:val="clear" w:color="auto" w:fill="FFFFFF" w:themeFill="background1"/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AUTORISATIONS </w:t>
      </w:r>
    </w:p>
    <w:p w:rsidR="00024F13" w:rsidRPr="00F502E0" w:rsidRDefault="00024F13" w:rsidP="00F502E0">
      <w:pPr>
        <w:pStyle w:val="Corpsdetexte21"/>
        <w:tabs>
          <w:tab w:val="clear" w:pos="4391"/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J’autorise les personnes </w:t>
      </w:r>
      <w:r w:rsidRPr="00D27766">
        <w:rPr>
          <w:rFonts w:asciiTheme="minorHAnsi" w:hAnsiTheme="minorHAnsi" w:cstheme="minorHAnsi"/>
          <w:b/>
          <w:i w:val="0"/>
          <w:iCs w:val="0"/>
          <w:sz w:val="24"/>
        </w:rPr>
        <w:t>majeures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 dont le nom figure ci-dessous à venir chercher mon enfant :</w:t>
      </w:r>
    </w:p>
    <w:tbl>
      <w:tblPr>
        <w:tblW w:w="109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1843"/>
        <w:gridCol w:w="4565"/>
      </w:tblGrid>
      <w:tr w:rsidR="00024F13" w:rsidRPr="00D27766" w:rsidTr="00192639">
        <w:trPr>
          <w:trHeight w:val="349"/>
        </w:trPr>
        <w:tc>
          <w:tcPr>
            <w:tcW w:w="453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Nom Prénom</w:t>
            </w:r>
          </w:p>
        </w:tc>
        <w:tc>
          <w:tcPr>
            <w:tcW w:w="1843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Lien de Parenté</w:t>
            </w: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N°</w:t>
            </w: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Téléphone</w:t>
            </w: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F502E0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F13" w:rsidRPr="00D27766" w:rsidTr="00192639">
        <w:trPr>
          <w:trHeight w:val="397"/>
        </w:trPr>
        <w:tc>
          <w:tcPr>
            <w:tcW w:w="4536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F13" w:rsidRPr="00D45C92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565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 xml:space="preserve">J’autorise mon enfant : </w:t>
      </w:r>
    </w:p>
    <w:p w:rsidR="00024F13" w:rsidRPr="00D27766" w:rsidRDefault="0099669F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676161913"/>
        </w:sdtPr>
        <w:sdtContent>
          <w:r w:rsidR="00024F13" w:rsidRPr="000C7B1B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participer à toutes les</w:t>
      </w:r>
      <w:r w:rsidR="006A684A">
        <w:rPr>
          <w:rFonts w:asciiTheme="minorHAnsi" w:hAnsiTheme="minorHAnsi" w:cstheme="minorHAnsi"/>
          <w:sz w:val="24"/>
          <w:szCs w:val="24"/>
        </w:rPr>
        <w:t xml:space="preserve"> activités </w:t>
      </w:r>
      <w:r w:rsidR="00024F13" w:rsidRPr="00D27766">
        <w:rPr>
          <w:rFonts w:asciiTheme="minorHAnsi" w:hAnsiTheme="minorHAnsi" w:cstheme="minorHAnsi"/>
          <w:sz w:val="24"/>
          <w:szCs w:val="24"/>
        </w:rPr>
        <w:t xml:space="preserve"> et sorties (transport en véhicule de service et car). </w:t>
      </w:r>
    </w:p>
    <w:p w:rsidR="00024F13" w:rsidRPr="00D27766" w:rsidRDefault="0099669F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58086722"/>
        </w:sdtPr>
        <w:sdtContent>
          <w:r w:rsidR="00024F13" w:rsidRPr="00192639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être photographié, enregistré ou filmé lors des activités et autorise la reproduction, publication et diffusion libre des images et sons réalisés (affichage à l’accueil, activités audiovisuelles diffusées aux familles).</w:t>
      </w:r>
    </w:p>
    <w:p w:rsidR="00024F13" w:rsidRPr="00D27766" w:rsidRDefault="0099669F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22612566"/>
        </w:sdtPr>
        <w:sdtContent>
          <w:r w:rsidR="00024F13" w:rsidRPr="00192639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024F1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24F13"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="00024F13" w:rsidRPr="00D27766">
        <w:rPr>
          <w:rFonts w:asciiTheme="minorHAnsi" w:hAnsiTheme="minorHAnsi" w:cstheme="minorHAnsi"/>
          <w:sz w:val="24"/>
          <w:szCs w:val="24"/>
        </w:rPr>
        <w:t xml:space="preserve"> être maquillé dan</w:t>
      </w:r>
      <w:r w:rsidR="00134BE4">
        <w:rPr>
          <w:rFonts w:asciiTheme="minorHAnsi" w:hAnsiTheme="minorHAnsi" w:cstheme="minorHAnsi"/>
          <w:sz w:val="24"/>
          <w:szCs w:val="24"/>
        </w:rPr>
        <w:t>s le cadre des activités</w:t>
      </w:r>
      <w:r w:rsidR="00024F13" w:rsidRPr="00D27766">
        <w:rPr>
          <w:rFonts w:asciiTheme="minorHAnsi" w:hAnsiTheme="minorHAnsi" w:cstheme="minorHAnsi"/>
          <w:sz w:val="24"/>
          <w:szCs w:val="24"/>
        </w:rPr>
        <w:t>.</w:t>
      </w:r>
    </w:p>
    <w:p w:rsidR="00024F13" w:rsidRPr="00D27766" w:rsidRDefault="00024F13" w:rsidP="000F6ABA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Ces autorisations pourront être à tout moment annulées ou modifiées par simple demande écrite de votre part</w:t>
      </w:r>
      <w:r w:rsidRPr="00D27766">
        <w:rPr>
          <w:rFonts w:asciiTheme="minorHAnsi" w:hAnsiTheme="minorHAnsi" w:cstheme="minorHAnsi"/>
          <w:sz w:val="24"/>
          <w:szCs w:val="24"/>
        </w:rPr>
        <w:t>.</w:t>
      </w:r>
    </w:p>
    <w:p w:rsidR="00024F13" w:rsidRPr="00D27766" w:rsidRDefault="00024F13" w:rsidP="004F0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FFFFFF" w:themeFill="background1"/>
        <w:tabs>
          <w:tab w:val="right" w:leader="dot" w:pos="10206"/>
        </w:tabs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INFORMATIONS MEDICALES</w:t>
      </w:r>
    </w:p>
    <w:p w:rsidR="00024F13" w:rsidRPr="00D27766" w:rsidRDefault="00024F13" w:rsidP="00024F13">
      <w:pPr>
        <w:pStyle w:val="Corpsdetexte21"/>
        <w:tabs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Je </w:t>
      </w:r>
      <w:r w:rsidRPr="00A141AB">
        <w:rPr>
          <w:rFonts w:asciiTheme="minorHAnsi" w:hAnsiTheme="minorHAnsi" w:cstheme="minorHAnsi"/>
          <w:i w:val="0"/>
          <w:iCs w:val="0"/>
          <w:sz w:val="24"/>
        </w:rPr>
        <w:t>soussigné(e)</w:t>
      </w:r>
      <w:proofErr w:type="gramStart"/>
      <w:r w:rsidRPr="00A141AB">
        <w:rPr>
          <w:rFonts w:asciiTheme="minorHAnsi" w:hAnsiTheme="minorHAnsi" w:cstheme="minorHAnsi"/>
          <w:i w:val="0"/>
          <w:iCs w:val="0"/>
          <w:sz w:val="24"/>
        </w:rPr>
        <w:t>,</w:t>
      </w:r>
      <w:r w:rsidR="00AC3A67">
        <w:rPr>
          <w:rFonts w:asciiTheme="minorHAnsi" w:hAnsiTheme="minorHAnsi" w:cstheme="minorHAnsi"/>
          <w:i w:val="0"/>
          <w:iCs w:val="0"/>
          <w:sz w:val="24"/>
        </w:rPr>
        <w:t xml:space="preserve"> </w:t>
      </w:r>
      <w:r w:rsidR="00F502E0">
        <w:t xml:space="preserve">     </w:t>
      </w:r>
      <w:r w:rsidR="00BE6F2D">
        <w:t xml:space="preserve">                         </w:t>
      </w:r>
      <w:r w:rsidR="00F502E0">
        <w:t xml:space="preserve">                                            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 ,</w:t>
      </w:r>
      <w:proofErr w:type="gramEnd"/>
      <w:r w:rsidRPr="00A141AB">
        <w:rPr>
          <w:rFonts w:asciiTheme="minorHAnsi" w:hAnsiTheme="minorHAnsi" w:cstheme="minorHAnsi"/>
          <w:i w:val="0"/>
          <w:iCs w:val="0"/>
          <w:sz w:val="24"/>
        </w:rPr>
        <w:t xml:space="preserve"> responsable</w:t>
      </w:r>
      <w:r w:rsidRPr="00A141AB">
        <w:rPr>
          <w:rFonts w:asciiTheme="minorHAnsi" w:hAnsiTheme="minorHAnsi" w:cstheme="minorHAnsi"/>
          <w:i w:val="0"/>
          <w:sz w:val="24"/>
        </w:rPr>
        <w:t xml:space="preserve">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légal de l’enfant autorise le 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personnel communal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à prendre, le cas échéant to</w:t>
      </w:r>
      <w:r w:rsidR="001422B8">
        <w:rPr>
          <w:rFonts w:asciiTheme="minorHAnsi" w:hAnsiTheme="minorHAnsi" w:cstheme="minorHAnsi"/>
          <w:i w:val="0"/>
          <w:iCs w:val="0"/>
          <w:sz w:val="24"/>
        </w:rPr>
        <w:t>utes mesures (soin</w:t>
      </w:r>
      <w:r w:rsidR="000B6123">
        <w:rPr>
          <w:rFonts w:asciiTheme="minorHAnsi" w:hAnsiTheme="minorHAnsi" w:cstheme="minorHAnsi"/>
          <w:i w:val="0"/>
          <w:iCs w:val="0"/>
          <w:sz w:val="24"/>
        </w:rPr>
        <w:t>s</w:t>
      </w:r>
      <w:r w:rsidR="0079525E">
        <w:rPr>
          <w:rFonts w:asciiTheme="minorHAnsi" w:hAnsiTheme="minorHAnsi" w:cstheme="minorHAnsi"/>
          <w:i w:val="0"/>
          <w:iCs w:val="0"/>
          <w:sz w:val="24"/>
        </w:rPr>
        <w:t xml:space="preserve"> de </w:t>
      </w:r>
      <w:r w:rsidR="001422B8">
        <w:rPr>
          <w:rFonts w:asciiTheme="minorHAnsi" w:hAnsiTheme="minorHAnsi" w:cstheme="minorHAnsi"/>
          <w:i w:val="0"/>
          <w:iCs w:val="0"/>
          <w:sz w:val="24"/>
        </w:rPr>
        <w:t>premiers secours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,</w:t>
      </w:r>
      <w:r w:rsidR="001422B8">
        <w:rPr>
          <w:rFonts w:asciiTheme="minorHAnsi" w:hAnsiTheme="minorHAnsi" w:cstheme="minorHAnsi"/>
          <w:i w:val="0"/>
          <w:iCs w:val="0"/>
          <w:sz w:val="24"/>
        </w:rPr>
        <w:t xml:space="preserve"> PAI,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hospitalisation, intervention chirurgicale) rendues nécessaires par l’état de l’enfant. Etant entendu que tout sera fait pour me (nous) prévenir dans les plus brefs délais.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7766">
        <w:rPr>
          <w:rFonts w:asciiTheme="minorHAnsi" w:hAnsiTheme="minorHAnsi" w:cstheme="minorHAnsi"/>
          <w:b/>
          <w:bCs/>
          <w:sz w:val="24"/>
          <w:szCs w:val="24"/>
        </w:rPr>
        <w:t>ALLERGIES</w:t>
      </w:r>
      <w:r>
        <w:rPr>
          <w:rFonts w:asciiTheme="minorHAnsi" w:hAnsiTheme="minorHAnsi" w:cstheme="minorHAnsi"/>
          <w:b/>
          <w:bCs/>
          <w:sz w:val="24"/>
          <w:szCs w:val="24"/>
        </w:rPr>
        <w:t> : Médicamenteuses </w:t>
      </w:r>
      <w:r w:rsidR="001422B8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0130217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3125322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Non, Alimentaires 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533527059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53219850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>Non.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AUTRES : </w:t>
      </w:r>
      <w:r>
        <w:rPr>
          <w:rFonts w:asciiTheme="minorHAnsi" w:hAnsiTheme="minorHAnsi" w:cstheme="minorHAnsi"/>
          <w:sz w:val="24"/>
          <w:szCs w:val="24"/>
        </w:rPr>
        <w:t xml:space="preserve">(Précisez la cause de l’allergie et la conduite à tenir) : 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P. A. I. </w:t>
      </w:r>
      <w:r>
        <w:rPr>
          <w:rFonts w:asciiTheme="minorHAnsi" w:hAnsiTheme="minorHAnsi" w:cstheme="minorHAnsi"/>
          <w:sz w:val="24"/>
          <w:szCs w:val="24"/>
        </w:rPr>
        <w:t xml:space="preserve">(Projet d’accueil individualisé) en cours : </w:t>
      </w:r>
      <w:sdt>
        <w:sdtPr>
          <w:rPr>
            <w:rFonts w:asciiTheme="minorHAnsi" w:hAnsiTheme="minorHAnsi" w:cstheme="minorHAnsi"/>
            <w:sz w:val="24"/>
            <w:szCs w:val="24"/>
          </w:rPr>
          <w:id w:val="554512522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sz w:val="24"/>
            <w:szCs w:val="24"/>
          </w:rPr>
          <w:id w:val="-1244711358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Non.</w:t>
      </w:r>
    </w:p>
    <w:p w:rsidR="00024F13" w:rsidRDefault="007758D9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(Joindre le protocole, </w:t>
      </w:r>
      <w:r w:rsidR="00024F13">
        <w:rPr>
          <w:rFonts w:asciiTheme="minorHAnsi" w:hAnsiTheme="minorHAnsi" w:cstheme="minorHAnsi"/>
          <w:sz w:val="24"/>
          <w:szCs w:val="24"/>
        </w:rPr>
        <w:t>toutes les informatio</w:t>
      </w:r>
      <w:r w:rsidR="001C5F88">
        <w:rPr>
          <w:rFonts w:asciiTheme="minorHAnsi" w:hAnsiTheme="minorHAnsi" w:cstheme="minorHAnsi"/>
          <w:sz w:val="24"/>
          <w:szCs w:val="24"/>
        </w:rPr>
        <w:t>ns utiles et les médicaments)</w:t>
      </w:r>
      <w:r w:rsidR="00192639">
        <w:rPr>
          <w:rFonts w:asciiTheme="minorHAnsi" w:hAnsiTheme="minorHAnsi" w:cstheme="minorHAnsi"/>
          <w:sz w:val="24"/>
          <w:szCs w:val="24"/>
        </w:rPr>
        <w:t>.</w:t>
      </w:r>
    </w:p>
    <w:p w:rsidR="00192639" w:rsidRDefault="00192639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192639">
        <w:rPr>
          <w:rFonts w:asciiTheme="minorHAnsi" w:hAnsiTheme="minorHAnsi" w:cstheme="minorHAnsi"/>
          <w:b/>
          <w:sz w:val="24"/>
          <w:szCs w:val="24"/>
        </w:rPr>
        <w:t>Régime alimentaire particulier</w:t>
      </w:r>
      <w:r>
        <w:rPr>
          <w:rFonts w:asciiTheme="minorHAnsi" w:hAnsiTheme="minorHAnsi" w:cstheme="minorHAnsi"/>
          <w:b/>
          <w:sz w:val="24"/>
          <w:szCs w:val="24"/>
        </w:rPr>
        <w:t> 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25160525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251605252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Non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Indiquez les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difficultés de santé </w:t>
      </w:r>
      <w:r>
        <w:rPr>
          <w:rFonts w:asciiTheme="minorHAnsi" w:hAnsiTheme="minorHAnsi" w:cstheme="minorHAnsi"/>
          <w:sz w:val="24"/>
          <w:szCs w:val="24"/>
        </w:rPr>
        <w:t xml:space="preserve">(maladie, accident, crises convulsives, hospitalisation, opération, rééducation) en précisant les précautions à prendre : 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422B8" w:rsidRDefault="001422B8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422B8" w:rsidRDefault="001422B8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123F20" w:rsidRPr="009F6508" w:rsidRDefault="00123F20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490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>Nom et numéro de téléphone du médecin traitant 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024F13" w:rsidRPr="00A141AB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Je soussigné</w:t>
      </w:r>
      <w:proofErr w:type="gramStart"/>
      <w:r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BE6F2D">
        <w:t xml:space="preserve"> </w:t>
      </w:r>
      <w:r w:rsidR="00AC3A67">
        <w:t xml:space="preserve"> </w:t>
      </w:r>
      <w:r w:rsidR="00BE6F2D">
        <w:t xml:space="preserve">                                   </w:t>
      </w:r>
      <w:r w:rsidR="001422B8">
        <w:t xml:space="preserve">                   </w:t>
      </w:r>
      <w:r>
        <w:rPr>
          <w:rFonts w:asciiTheme="minorHAnsi" w:hAnsiTheme="minorHAnsi" w:cstheme="minorHAnsi"/>
          <w:iCs/>
          <w:sz w:val="24"/>
          <w:szCs w:val="24"/>
        </w:rPr>
        <w:t>,</w:t>
      </w:r>
      <w:proofErr w:type="gramEnd"/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responsable légal de l’enfant, déclare exacts les renseignements portés sur cette fiche.</w:t>
      </w:r>
    </w:p>
    <w:p w:rsidR="00024F13" w:rsidRPr="00D27766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</w:p>
    <w:p w:rsidR="00024F13" w:rsidRPr="00A141AB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  <w:r w:rsidRPr="00D27766">
        <w:rPr>
          <w:rFonts w:asciiTheme="minorHAnsi" w:hAnsiTheme="minorHAnsi" w:cstheme="minorHAnsi"/>
          <w:smallCaps/>
          <w:sz w:val="24"/>
          <w:szCs w:val="24"/>
        </w:rPr>
        <w:t>Date :</w:t>
      </w:r>
      <w:r>
        <w:rPr>
          <w:rFonts w:asciiTheme="minorHAnsi" w:hAnsiTheme="minorHAnsi" w:cstheme="minorHAnsi"/>
          <w:smallCaps/>
          <w:sz w:val="24"/>
          <w:szCs w:val="24"/>
        </w:rPr>
        <w:tab/>
      </w:r>
      <w:r w:rsidRPr="00D27766">
        <w:rPr>
          <w:rFonts w:asciiTheme="minorHAnsi" w:hAnsiTheme="minorHAnsi" w:cstheme="minorHAnsi"/>
          <w:smallCaps/>
          <w:sz w:val="24"/>
          <w:szCs w:val="24"/>
        </w:rPr>
        <w:t>Signature</w:t>
      </w:r>
      <w:r>
        <w:rPr>
          <w:rFonts w:asciiTheme="minorHAnsi" w:hAnsiTheme="minorHAnsi" w:cstheme="minorHAnsi"/>
          <w:smallCaps/>
          <w:sz w:val="24"/>
          <w:szCs w:val="24"/>
        </w:rPr>
        <w:t>(s)</w:t>
      </w:r>
      <w:r w:rsidRPr="00D27766">
        <w:rPr>
          <w:rFonts w:asciiTheme="minorHAnsi" w:hAnsiTheme="minorHAnsi" w:cstheme="minorHAnsi"/>
          <w:smallCaps/>
          <w:sz w:val="24"/>
          <w:szCs w:val="24"/>
        </w:rPr>
        <w:t xml:space="preserve"> : </w:t>
      </w:r>
    </w:p>
    <w:p w:rsidR="00C51C37" w:rsidRDefault="00C51C37" w:rsidP="00CB36B5">
      <w:pPr>
        <w:pStyle w:val="Sansinterligne"/>
      </w:pPr>
    </w:p>
    <w:sectPr w:rsidR="00C51C37" w:rsidSect="00CB36B5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567" w:right="567" w:bottom="567" w:left="567" w:header="283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611" w:rsidRDefault="00B41611" w:rsidP="00F346F5">
      <w:pPr>
        <w:spacing w:after="0" w:line="240" w:lineRule="auto"/>
      </w:pPr>
      <w:r>
        <w:separator/>
      </w:r>
    </w:p>
  </w:endnote>
  <w:endnote w:type="continuationSeparator" w:id="0">
    <w:p w:rsidR="00B41611" w:rsidRDefault="00B41611" w:rsidP="00F34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Look w:val="04A0"/>
    </w:tblPr>
    <w:tblGrid>
      <w:gridCol w:w="10762"/>
    </w:tblGrid>
    <w:tr w:rsidR="00F346F5" w:rsidTr="00F346F5">
      <w:tc>
        <w:tcPr>
          <w:tcW w:w="1076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346F5" w:rsidRPr="00F346F5" w:rsidRDefault="0099669F" w:rsidP="00F346F5">
          <w:pPr>
            <w:pStyle w:val="Pieddepage"/>
            <w:jc w:val="center"/>
            <w:rPr>
              <w:szCs w:val="20"/>
            </w:rPr>
          </w:pPr>
          <w:r w:rsidRPr="00F346F5">
            <w:rPr>
              <w:szCs w:val="20"/>
            </w:rPr>
            <w:fldChar w:fldCharType="begin"/>
          </w:r>
          <w:r w:rsidR="00F346F5" w:rsidRPr="00F346F5">
            <w:rPr>
              <w:szCs w:val="20"/>
            </w:rPr>
            <w:instrText>PAGE   \* MERGEFORMAT</w:instrText>
          </w:r>
          <w:r w:rsidRPr="00F346F5">
            <w:rPr>
              <w:szCs w:val="20"/>
            </w:rPr>
            <w:fldChar w:fldCharType="separate"/>
          </w:r>
          <w:r w:rsidR="00F47E1A">
            <w:rPr>
              <w:noProof/>
              <w:szCs w:val="20"/>
            </w:rPr>
            <w:t>2</w:t>
          </w:r>
          <w:r w:rsidRPr="00F346F5">
            <w:rPr>
              <w:szCs w:val="20"/>
            </w:rPr>
            <w:fldChar w:fldCharType="end"/>
          </w:r>
          <w:r w:rsidR="00F346F5">
            <w:rPr>
              <w:szCs w:val="20"/>
            </w:rPr>
            <w:t>/</w:t>
          </w:r>
          <w:fldSimple w:instr=" NUMPAGES   \* MERGEFORMAT ">
            <w:r w:rsidR="00F47E1A" w:rsidRPr="00F47E1A">
              <w:rPr>
                <w:noProof/>
                <w:szCs w:val="20"/>
              </w:rPr>
              <w:t>2</w:t>
            </w:r>
          </w:fldSimple>
        </w:p>
      </w:tc>
    </w:tr>
  </w:tbl>
  <w:p w:rsidR="00F346F5" w:rsidRDefault="00F346F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721843">
    <w:pPr>
      <w:pStyle w:val="Pieddepage"/>
    </w:pPr>
    <w:r>
      <w:rPr>
        <w:noProof/>
        <w:lang w:eastAsia="fr-FR"/>
      </w:rPr>
      <w:drawing>
        <wp:inline distT="0" distB="0" distL="0" distR="0">
          <wp:extent cx="6840220" cy="1261745"/>
          <wp:effectExtent l="0" t="0" r="508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26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611" w:rsidRDefault="00B41611" w:rsidP="00F346F5">
      <w:pPr>
        <w:spacing w:after="0" w:line="240" w:lineRule="auto"/>
      </w:pPr>
      <w:r>
        <w:separator/>
      </w:r>
    </w:p>
  </w:footnote>
  <w:footnote w:type="continuationSeparator" w:id="0">
    <w:p w:rsidR="00B41611" w:rsidRDefault="00B41611" w:rsidP="00F34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F346F5" w:rsidP="00F346F5">
    <w:pPr>
      <w:pStyle w:val="En-tte"/>
      <w:jc w:val="right"/>
    </w:pPr>
    <w:r>
      <w:rPr>
        <w:noProof/>
        <w:lang w:eastAsia="fr-FR"/>
      </w:rPr>
      <w:drawing>
        <wp:inline distT="0" distB="0" distL="0" distR="0">
          <wp:extent cx="1162500" cy="720000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25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CB36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3849</wp:posOffset>
          </wp:positionH>
          <wp:positionV relativeFrom="paragraph">
            <wp:posOffset>-2423</wp:posOffset>
          </wp:positionV>
          <wp:extent cx="6764694" cy="1045028"/>
          <wp:effectExtent l="1905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4694" cy="1045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attachedTemplate r:id="rId1"/>
  <w:documentProtection w:edit="forms" w:formatting="1" w:enforcement="1" w:cryptProviderType="rsaFull" w:cryptAlgorithmClass="hash" w:cryptAlgorithmType="typeAny" w:cryptAlgorithmSid="4" w:cryptSpinCount="100000" w:hash="4PSm2X9JTBf7CXMowpbzT7IrY7Y=" w:salt="hcHE8F8Zf8EgQXRpaDPw1Q==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236D79"/>
    <w:rsid w:val="00024F13"/>
    <w:rsid w:val="0003400C"/>
    <w:rsid w:val="00035394"/>
    <w:rsid w:val="00044583"/>
    <w:rsid w:val="000469F5"/>
    <w:rsid w:val="00071AAE"/>
    <w:rsid w:val="000B6123"/>
    <w:rsid w:val="000C6B9A"/>
    <w:rsid w:val="000C7B1B"/>
    <w:rsid w:val="000F6ABA"/>
    <w:rsid w:val="00123F20"/>
    <w:rsid w:val="00134BE4"/>
    <w:rsid w:val="001422B8"/>
    <w:rsid w:val="00161747"/>
    <w:rsid w:val="0016431C"/>
    <w:rsid w:val="0017596B"/>
    <w:rsid w:val="00192639"/>
    <w:rsid w:val="001C1ADA"/>
    <w:rsid w:val="001C5F88"/>
    <w:rsid w:val="001D11A1"/>
    <w:rsid w:val="001D335E"/>
    <w:rsid w:val="001F41D3"/>
    <w:rsid w:val="00215BF9"/>
    <w:rsid w:val="00236D79"/>
    <w:rsid w:val="002534A4"/>
    <w:rsid w:val="002630DD"/>
    <w:rsid w:val="00280041"/>
    <w:rsid w:val="002964A7"/>
    <w:rsid w:val="002D1EB3"/>
    <w:rsid w:val="002D2030"/>
    <w:rsid w:val="002F0CC0"/>
    <w:rsid w:val="002F7A6D"/>
    <w:rsid w:val="00312D9B"/>
    <w:rsid w:val="003826B8"/>
    <w:rsid w:val="00385462"/>
    <w:rsid w:val="003922A1"/>
    <w:rsid w:val="00401713"/>
    <w:rsid w:val="00441CB9"/>
    <w:rsid w:val="004B1B71"/>
    <w:rsid w:val="004C4CE8"/>
    <w:rsid w:val="004E48D2"/>
    <w:rsid w:val="004F0D0A"/>
    <w:rsid w:val="005127C1"/>
    <w:rsid w:val="00551EF3"/>
    <w:rsid w:val="00573955"/>
    <w:rsid w:val="0057495E"/>
    <w:rsid w:val="0058528D"/>
    <w:rsid w:val="005869A7"/>
    <w:rsid w:val="0061661A"/>
    <w:rsid w:val="0062507E"/>
    <w:rsid w:val="00631AAA"/>
    <w:rsid w:val="0065777D"/>
    <w:rsid w:val="006753EE"/>
    <w:rsid w:val="006806AC"/>
    <w:rsid w:val="006A54EE"/>
    <w:rsid w:val="006A684A"/>
    <w:rsid w:val="006B7283"/>
    <w:rsid w:val="006B7C30"/>
    <w:rsid w:val="006F5002"/>
    <w:rsid w:val="00721843"/>
    <w:rsid w:val="0074407B"/>
    <w:rsid w:val="007558A4"/>
    <w:rsid w:val="00764EDE"/>
    <w:rsid w:val="00773281"/>
    <w:rsid w:val="007752AF"/>
    <w:rsid w:val="007758D9"/>
    <w:rsid w:val="00781C5A"/>
    <w:rsid w:val="00783272"/>
    <w:rsid w:val="0079525E"/>
    <w:rsid w:val="00797FED"/>
    <w:rsid w:val="007B2419"/>
    <w:rsid w:val="007D5914"/>
    <w:rsid w:val="00810DE9"/>
    <w:rsid w:val="0082246E"/>
    <w:rsid w:val="00822C86"/>
    <w:rsid w:val="00831E18"/>
    <w:rsid w:val="00885D13"/>
    <w:rsid w:val="00916EBB"/>
    <w:rsid w:val="00943B36"/>
    <w:rsid w:val="00944925"/>
    <w:rsid w:val="00955E63"/>
    <w:rsid w:val="009926AC"/>
    <w:rsid w:val="0099669F"/>
    <w:rsid w:val="009B15F7"/>
    <w:rsid w:val="009D03D1"/>
    <w:rsid w:val="009D3756"/>
    <w:rsid w:val="00A5647E"/>
    <w:rsid w:val="00A56B31"/>
    <w:rsid w:val="00A61A09"/>
    <w:rsid w:val="00AA4889"/>
    <w:rsid w:val="00AB550E"/>
    <w:rsid w:val="00AC3A67"/>
    <w:rsid w:val="00B3271D"/>
    <w:rsid w:val="00B41611"/>
    <w:rsid w:val="00B47CF4"/>
    <w:rsid w:val="00B65333"/>
    <w:rsid w:val="00B840A7"/>
    <w:rsid w:val="00BA0878"/>
    <w:rsid w:val="00BE6F2D"/>
    <w:rsid w:val="00C43DBD"/>
    <w:rsid w:val="00C51C37"/>
    <w:rsid w:val="00C86FB2"/>
    <w:rsid w:val="00C9166E"/>
    <w:rsid w:val="00C93A2A"/>
    <w:rsid w:val="00CA4E69"/>
    <w:rsid w:val="00CB36B5"/>
    <w:rsid w:val="00D046CF"/>
    <w:rsid w:val="00D37496"/>
    <w:rsid w:val="00D862AF"/>
    <w:rsid w:val="00DF6989"/>
    <w:rsid w:val="00E02015"/>
    <w:rsid w:val="00E46ACA"/>
    <w:rsid w:val="00E86A5B"/>
    <w:rsid w:val="00EB6520"/>
    <w:rsid w:val="00EF3ACC"/>
    <w:rsid w:val="00F16B9F"/>
    <w:rsid w:val="00F346F5"/>
    <w:rsid w:val="00F47E1A"/>
    <w:rsid w:val="00F502E0"/>
    <w:rsid w:val="00F66A2E"/>
    <w:rsid w:val="00F673BE"/>
    <w:rsid w:val="00F81CC7"/>
    <w:rsid w:val="00F93E48"/>
    <w:rsid w:val="00FD7A91"/>
    <w:rsid w:val="00FE3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tandart"/>
    <w:qFormat/>
    <w:rsid w:val="00024F13"/>
    <w:pPr>
      <w:spacing w:after="200" w:line="276" w:lineRule="auto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En-tteCar">
    <w:name w:val="En-tête Car"/>
    <w:basedOn w:val="Policepardfaut"/>
    <w:link w:val="En-tte"/>
    <w:uiPriority w:val="99"/>
    <w:rsid w:val="00F346F5"/>
  </w:style>
  <w:style w:type="paragraph" w:styleId="Pieddepage">
    <w:name w:val="footer"/>
    <w:basedOn w:val="Normal"/>
    <w:link w:val="Pieddepag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PieddepageCar">
    <w:name w:val="Pied de page Car"/>
    <w:basedOn w:val="Policepardfaut"/>
    <w:link w:val="Pieddepage"/>
    <w:uiPriority w:val="99"/>
    <w:rsid w:val="00F346F5"/>
  </w:style>
  <w:style w:type="table" w:styleId="Grilledutableau">
    <w:name w:val="Table Grid"/>
    <w:basedOn w:val="TableauNormal"/>
    <w:uiPriority w:val="39"/>
    <w:rsid w:val="00F3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rsid w:val="00F346F5"/>
    <w:pPr>
      <w:spacing w:after="0" w:line="240" w:lineRule="auto"/>
    </w:pPr>
  </w:style>
  <w:style w:type="paragraph" w:customStyle="1" w:styleId="TitrePrincipal">
    <w:name w:val="Titre Principal"/>
    <w:basedOn w:val="Normal"/>
    <w:link w:val="TitrePrincipalCar"/>
    <w:qFormat/>
    <w:rsid w:val="00F346F5"/>
    <w:pPr>
      <w:pBdr>
        <w:top w:val="single" w:sz="6" w:space="4" w:color="000000"/>
        <w:bottom w:val="single" w:sz="8" w:space="3" w:color="000000"/>
      </w:pBdr>
      <w:spacing w:before="238" w:after="232" w:line="240" w:lineRule="auto"/>
      <w:outlineLvl w:val="0"/>
    </w:pPr>
    <w:rPr>
      <w:rFonts w:ascii="Century Gothic" w:eastAsia="Times New Roman" w:hAnsi="Century Gothic" w:cs="Arial"/>
      <w:b/>
      <w:kern w:val="36"/>
      <w:sz w:val="24"/>
      <w:lang w:eastAsia="fr-FR"/>
    </w:rPr>
  </w:style>
  <w:style w:type="character" w:customStyle="1" w:styleId="TitrePrincipalCar">
    <w:name w:val="Titre Principal Car"/>
    <w:basedOn w:val="Policepardfaut"/>
    <w:link w:val="TitrePrincipal"/>
    <w:rsid w:val="00F346F5"/>
    <w:rPr>
      <w:rFonts w:ascii="Century Gothic" w:eastAsia="Times New Roman" w:hAnsi="Century Gothic" w:cs="Arial"/>
      <w:b/>
      <w:kern w:val="36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F13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rsid w:val="00024F13"/>
    <w:pPr>
      <w:tabs>
        <w:tab w:val="left" w:leader="dot" w:pos="4391"/>
        <w:tab w:val="right" w:leader="dot" w:pos="7091"/>
      </w:tabs>
      <w:suppressAutoHyphens/>
      <w:spacing w:before="120" w:after="0" w:line="240" w:lineRule="auto"/>
      <w:ind w:right="420"/>
      <w:jc w:val="both"/>
    </w:pPr>
    <w:rPr>
      <w:rFonts w:ascii="Times New Roman" w:eastAsia="Times New Roman" w:hAnsi="Times New Roman" w:cs="Times New Roman"/>
      <w:i/>
      <w:iCs/>
      <w:sz w:val="22"/>
      <w:szCs w:val="24"/>
      <w:lang w:eastAsia="ar-SA"/>
    </w:rPr>
  </w:style>
  <w:style w:type="character" w:styleId="Textedelespacerserv">
    <w:name w:val="Placeholder Text"/>
    <w:basedOn w:val="Policepardfaut"/>
    <w:uiPriority w:val="99"/>
    <w:semiHidden/>
    <w:rsid w:val="00024F13"/>
    <w:rPr>
      <w:color w:val="808080"/>
    </w:rPr>
  </w:style>
  <w:style w:type="character" w:customStyle="1" w:styleId="Reponse">
    <w:name w:val="Reponse"/>
    <w:basedOn w:val="Policepardfaut"/>
    <w:uiPriority w:val="1"/>
    <w:rsid w:val="00024F13"/>
    <w:rPr>
      <w:rFonts w:asciiTheme="minorHAnsi" w:hAnsiTheme="minorHAnsi"/>
      <w:b/>
      <w:caps/>
      <w:smallCaps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ent\Desktop\Modele%20Charte%20Graphique%202021\word\A4%20portrai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portrait</Template>
  <TotalTime>99</TotalTime>
  <Pages>1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Agent</cp:lastModifiedBy>
  <cp:revision>53</cp:revision>
  <cp:lastPrinted>2022-02-07T16:12:00Z</cp:lastPrinted>
  <dcterms:created xsi:type="dcterms:W3CDTF">2021-05-27T14:07:00Z</dcterms:created>
  <dcterms:modified xsi:type="dcterms:W3CDTF">2023-03-16T16:31:00Z</dcterms:modified>
</cp:coreProperties>
</file>